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00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20"/>
        <w:gridCol w:w="3780"/>
      </w:tblGrid>
      <w:tr w:rsidR="00BE3C12" w14:paraId="1E0DD1F6" w14:textId="77777777">
        <w:trPr>
          <w:cantSplit/>
          <w:trHeight w:val="1618"/>
        </w:trPr>
        <w:tc>
          <w:tcPr>
            <w:tcW w:w="6120" w:type="dxa"/>
          </w:tcPr>
          <w:p w14:paraId="4110AD9E" w14:textId="77777777" w:rsidR="00A005D2" w:rsidRDefault="000865FC" w:rsidP="0080453E">
            <w:pPr>
              <w:rPr>
                <w:rFonts w:ascii="Arial" w:hAnsi="Arial" w:cs="Arial"/>
                <w:b/>
                <w:color w:val="FF9900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noProof/>
                <w:color w:val="FF9900"/>
              </w:rPr>
              <w:drawing>
                <wp:inline distT="0" distB="0" distL="0" distR="0" wp14:anchorId="0A3CD91C" wp14:editId="5B61B4F4">
                  <wp:extent cx="1032510" cy="1032510"/>
                  <wp:effectExtent l="0" t="0" r="0" b="0"/>
                  <wp:docPr id="6" name="Immagine 6" descr="C:\Users\Antonello\AppData\Local\Microsoft\Windows\INetCache\Content.Word\CR LND SARDEGNA-2019_LOGO_COMITAT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ntonello\AppData\Local\Microsoft\Windows\INetCache\Content.Word\CR LND SARDEGNA-2019_LOGO_COMITAT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2510" cy="1032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E16855" w14:textId="77777777" w:rsidR="006F4BC2" w:rsidRPr="00F6348D" w:rsidRDefault="006F4BC2" w:rsidP="0080453E">
            <w:pPr>
              <w:rPr>
                <w:rFonts w:ascii="Arial" w:hAnsi="Arial" w:cs="Arial"/>
                <w:b/>
                <w:color w:val="FF9900"/>
                <w:sz w:val="22"/>
                <w:szCs w:val="22"/>
              </w:rPr>
            </w:pPr>
          </w:p>
        </w:tc>
        <w:tc>
          <w:tcPr>
            <w:tcW w:w="3780" w:type="dxa"/>
          </w:tcPr>
          <w:p w14:paraId="5D6C47DD" w14:textId="273BEC68" w:rsidR="00BE3C12" w:rsidRPr="00D07B37" w:rsidRDefault="00BE3C12" w:rsidP="0080453E">
            <w:pPr>
              <w:jc w:val="right"/>
              <w:rPr>
                <w:rFonts w:ascii="Arial" w:hAnsi="Arial" w:cs="Arial"/>
              </w:rPr>
            </w:pPr>
          </w:p>
        </w:tc>
      </w:tr>
    </w:tbl>
    <w:p w14:paraId="1707475A" w14:textId="77777777" w:rsidR="00D5571D" w:rsidRPr="0051285C" w:rsidRDefault="00D5571D" w:rsidP="00D5571D">
      <w:pPr>
        <w:pStyle w:val="Intestazione"/>
        <w:tabs>
          <w:tab w:val="clear" w:pos="4819"/>
          <w:tab w:val="clear" w:pos="9638"/>
        </w:tabs>
        <w:jc w:val="right"/>
        <w:rPr>
          <w:rFonts w:ascii="Arial" w:hAnsi="Arial" w:cs="Arial"/>
          <w:b/>
          <w:sz w:val="10"/>
          <w:szCs w:val="10"/>
        </w:rPr>
      </w:pPr>
    </w:p>
    <w:p w14:paraId="173D8309" w14:textId="12E805DB" w:rsidR="002F0167" w:rsidRDefault="002F0167" w:rsidP="0083412F"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AUTOCERTIFICAZIONE</w:t>
      </w:r>
    </w:p>
    <w:p w14:paraId="6D1F9043" w14:textId="77777777" w:rsidR="002F0167" w:rsidRPr="008734D1" w:rsidRDefault="002F0167" w:rsidP="0083412F">
      <w:pPr>
        <w:jc w:val="center"/>
        <w:rPr>
          <w:b/>
          <w:bCs/>
          <w:sz w:val="16"/>
          <w:szCs w:val="16"/>
          <w:u w:val="single"/>
        </w:rPr>
      </w:pPr>
    </w:p>
    <w:p w14:paraId="7335DF1A" w14:textId="32B2FA6A" w:rsidR="0083412F" w:rsidRDefault="0083412F" w:rsidP="0083412F"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RICHIESTA RINVIO GARA – CAUSA COVID19</w:t>
      </w:r>
    </w:p>
    <w:p w14:paraId="222B2FF0" w14:textId="6A356EE9" w:rsidR="00C40C3A" w:rsidRPr="008734D1" w:rsidRDefault="00C40C3A" w:rsidP="008734D1">
      <w:pPr>
        <w:rPr>
          <w:b/>
          <w:bCs/>
          <w:sz w:val="16"/>
          <w:szCs w:val="16"/>
          <w:u w:val="single"/>
        </w:rPr>
      </w:pPr>
    </w:p>
    <w:p w14:paraId="1EECBE02" w14:textId="77777777" w:rsidR="002F0167" w:rsidRDefault="002F0167" w:rsidP="0083412F">
      <w:pPr>
        <w:jc w:val="center"/>
        <w:rPr>
          <w:b/>
          <w:bCs/>
          <w:sz w:val="24"/>
          <w:szCs w:val="24"/>
          <w:u w:val="single"/>
        </w:rPr>
      </w:pPr>
    </w:p>
    <w:p w14:paraId="0D0B0781" w14:textId="6F91D6A7" w:rsidR="0083412F" w:rsidRPr="00DB28E3" w:rsidRDefault="0083412F" w:rsidP="00DB28E3">
      <w:pPr>
        <w:spacing w:line="480" w:lineRule="auto"/>
        <w:jc w:val="both"/>
        <w:rPr>
          <w:rFonts w:asciiTheme="minorHAnsi" w:hAnsiTheme="minorHAnsi" w:cstheme="minorHAnsi"/>
          <w:sz w:val="26"/>
          <w:szCs w:val="26"/>
        </w:rPr>
      </w:pPr>
      <w:r w:rsidRPr="00DB28E3">
        <w:rPr>
          <w:rFonts w:asciiTheme="minorHAnsi" w:hAnsiTheme="minorHAnsi" w:cstheme="minorHAnsi"/>
          <w:sz w:val="26"/>
          <w:szCs w:val="26"/>
        </w:rPr>
        <w:t>Il sottoscritto _________________________, nato il ___________ a _____________</w:t>
      </w:r>
      <w:r w:rsidR="006F60EB">
        <w:rPr>
          <w:rFonts w:asciiTheme="minorHAnsi" w:hAnsiTheme="minorHAnsi" w:cstheme="minorHAnsi"/>
          <w:sz w:val="26"/>
          <w:szCs w:val="26"/>
        </w:rPr>
        <w:t>_</w:t>
      </w:r>
      <w:r w:rsidRPr="00DB28E3">
        <w:rPr>
          <w:rFonts w:asciiTheme="minorHAnsi" w:hAnsiTheme="minorHAnsi" w:cstheme="minorHAnsi"/>
          <w:sz w:val="26"/>
          <w:szCs w:val="26"/>
        </w:rPr>
        <w:t xml:space="preserve">__ </w:t>
      </w:r>
    </w:p>
    <w:p w14:paraId="7B2BA086" w14:textId="4A5665F2" w:rsidR="0083412F" w:rsidRPr="00DB28E3" w:rsidRDefault="00510953" w:rsidP="00DB28E3">
      <w:pPr>
        <w:spacing w:line="480" w:lineRule="auto"/>
        <w:jc w:val="both"/>
        <w:rPr>
          <w:rFonts w:asciiTheme="minorHAnsi" w:hAnsiTheme="minorHAnsi" w:cstheme="minorHAnsi"/>
          <w:sz w:val="26"/>
          <w:szCs w:val="26"/>
        </w:rPr>
      </w:pPr>
      <w:r w:rsidRPr="00DB28E3">
        <w:rPr>
          <w:rFonts w:asciiTheme="minorHAnsi" w:hAnsiTheme="minorHAnsi" w:cstheme="minorHAnsi"/>
          <w:sz w:val="26"/>
          <w:szCs w:val="26"/>
        </w:rPr>
        <w:t>d</w:t>
      </w:r>
      <w:r w:rsidR="0083412F" w:rsidRPr="00DB28E3">
        <w:rPr>
          <w:rFonts w:asciiTheme="minorHAnsi" w:hAnsiTheme="minorHAnsi" w:cstheme="minorHAnsi"/>
          <w:sz w:val="26"/>
          <w:szCs w:val="26"/>
        </w:rPr>
        <w:t xml:space="preserve">ocumento </w:t>
      </w:r>
      <w:r w:rsidRPr="00DB28E3">
        <w:rPr>
          <w:rFonts w:asciiTheme="minorHAnsi" w:hAnsiTheme="minorHAnsi" w:cstheme="minorHAnsi"/>
          <w:sz w:val="26"/>
          <w:szCs w:val="26"/>
        </w:rPr>
        <w:t>i</w:t>
      </w:r>
      <w:r w:rsidR="0083412F" w:rsidRPr="00DB28E3">
        <w:rPr>
          <w:rFonts w:asciiTheme="minorHAnsi" w:hAnsiTheme="minorHAnsi" w:cstheme="minorHAnsi"/>
          <w:sz w:val="26"/>
          <w:szCs w:val="26"/>
        </w:rPr>
        <w:t>dentità______________________________________________________</w:t>
      </w:r>
      <w:r w:rsidR="006F60EB">
        <w:rPr>
          <w:rFonts w:asciiTheme="minorHAnsi" w:hAnsiTheme="minorHAnsi" w:cstheme="minorHAnsi"/>
          <w:sz w:val="26"/>
          <w:szCs w:val="26"/>
        </w:rPr>
        <w:t>_</w:t>
      </w:r>
      <w:r w:rsidR="0083412F" w:rsidRPr="00DB28E3">
        <w:rPr>
          <w:rFonts w:asciiTheme="minorHAnsi" w:hAnsiTheme="minorHAnsi" w:cstheme="minorHAnsi"/>
          <w:sz w:val="26"/>
          <w:szCs w:val="26"/>
        </w:rPr>
        <w:t>_</w:t>
      </w:r>
    </w:p>
    <w:p w14:paraId="53BA2B84" w14:textId="01A159B0" w:rsidR="0083412F" w:rsidRPr="00DB28E3" w:rsidRDefault="0083412F" w:rsidP="00DB28E3">
      <w:pPr>
        <w:spacing w:line="480" w:lineRule="auto"/>
        <w:jc w:val="both"/>
        <w:rPr>
          <w:rFonts w:asciiTheme="minorHAnsi" w:hAnsiTheme="minorHAnsi" w:cstheme="minorHAnsi"/>
          <w:sz w:val="26"/>
          <w:szCs w:val="26"/>
        </w:rPr>
      </w:pPr>
      <w:r w:rsidRPr="00DB28E3">
        <w:rPr>
          <w:rFonts w:asciiTheme="minorHAnsi" w:hAnsiTheme="minorHAnsi" w:cstheme="minorHAnsi"/>
          <w:sz w:val="26"/>
          <w:szCs w:val="26"/>
        </w:rPr>
        <w:t xml:space="preserve">in qualità di Rappresentante legale della società _________________________________, </w:t>
      </w:r>
    </w:p>
    <w:p w14:paraId="72D2172A" w14:textId="59704CF1" w:rsidR="0083412F" w:rsidRPr="00DB28E3" w:rsidRDefault="0083412F" w:rsidP="00DB28E3">
      <w:pPr>
        <w:spacing w:line="480" w:lineRule="auto"/>
        <w:jc w:val="both"/>
        <w:rPr>
          <w:rFonts w:asciiTheme="minorHAnsi" w:hAnsiTheme="minorHAnsi" w:cstheme="minorHAnsi"/>
          <w:sz w:val="26"/>
          <w:szCs w:val="26"/>
        </w:rPr>
      </w:pPr>
      <w:r w:rsidRPr="00DB28E3">
        <w:rPr>
          <w:rFonts w:asciiTheme="minorHAnsi" w:hAnsiTheme="minorHAnsi" w:cstheme="minorHAnsi"/>
          <w:sz w:val="26"/>
          <w:szCs w:val="26"/>
        </w:rPr>
        <w:t>richiede il rinvio della gara ____________________________ fissata per il  ____</w:t>
      </w:r>
      <w:r w:rsidR="006F60EB">
        <w:rPr>
          <w:rFonts w:asciiTheme="minorHAnsi" w:hAnsiTheme="minorHAnsi" w:cstheme="minorHAnsi"/>
          <w:sz w:val="26"/>
          <w:szCs w:val="26"/>
        </w:rPr>
        <w:t>_</w:t>
      </w:r>
      <w:r w:rsidRPr="00DB28E3">
        <w:rPr>
          <w:rFonts w:asciiTheme="minorHAnsi" w:hAnsiTheme="minorHAnsi" w:cstheme="minorHAnsi"/>
          <w:sz w:val="26"/>
          <w:szCs w:val="26"/>
        </w:rPr>
        <w:t>___  del campionato di _____________</w:t>
      </w:r>
      <w:r w:rsidR="006F60EB">
        <w:rPr>
          <w:rFonts w:asciiTheme="minorHAnsi" w:hAnsiTheme="minorHAnsi" w:cstheme="minorHAnsi"/>
          <w:sz w:val="26"/>
          <w:szCs w:val="26"/>
        </w:rPr>
        <w:t>______ girone _____</w:t>
      </w:r>
    </w:p>
    <w:p w14:paraId="77940107" w14:textId="2FAFA5E1" w:rsidR="0083412F" w:rsidRPr="00DB28E3" w:rsidRDefault="008734D1" w:rsidP="00DB28E3">
      <w:pPr>
        <w:spacing w:line="480" w:lineRule="auto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7B7325" wp14:editId="363C6F70">
                <wp:simplePos x="0" y="0"/>
                <wp:positionH relativeFrom="column">
                  <wp:posOffset>-107777</wp:posOffset>
                </wp:positionH>
                <wp:positionV relativeFrom="paragraph">
                  <wp:posOffset>43353</wp:posOffset>
                </wp:positionV>
                <wp:extent cx="159327" cy="138546"/>
                <wp:effectExtent l="0" t="0" r="12700" b="13970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327" cy="13854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147D452" id="Rettangolo 2" o:spid="_x0000_s1026" style="position:absolute;margin-left:-8.5pt;margin-top:3.4pt;width:12.55pt;height:10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evYcQIAADkFAAAOAAAAZHJzL2Uyb0RvYy54bWysVE1v2zAMvQ/YfxB0Xx27ST+COkXQosOA&#10;og3aDj2rshQbkEWNUuJkv36U7LhFV2zAMB9kUSSfyEdSF5e71rCtQt+ALXl+NOFMWQlVY9cl//50&#10;8+WMMx+ErYQBq0q+V55fLj5/uujcXBVQg6kUMgKxft65ktchuHmWeVmrVvgjcMqSUgO2IpCI66xC&#10;0RF6a7JiMjnJOsDKIUjlPZ1e90q+SPhaKxnutfYqMFNyii2kFdP6EtdscSHmaxSubuQQhviHKFrR&#10;WLp0hLoWQbANNr9BtY1E8KDDkYQ2A60bqVIOlE0+eZfNYy2cSrkQOd6NNPn/ByvvtitkTVXygjMr&#10;WirRgwpUsDUYYEXkp3N+TmaPboWD5Gkbk91pbOOf0mC7xOl+5FTtApN0mM/Oj4tTziSp8uOz2fQk&#10;Ymavzg59+KqgZXFTcqSSJSbF9taH3vRgQn4xmP76tAt7o2IExj4oTWnQhUXyTg2krgyyraDSCymV&#10;Dce9qhaV6o9nE/qGeEaPFF0CjMi6MWbEzv+E3cc62EdXlfpvdJ783Xn0SDeDDaNz21jAjwBMyIcE&#10;dG9/IKmnJrL0AtWeiozQd7938qYhrm+FDyuB1O40GDTC4Z4WbaArOQw7zmrAnx+dR3vqQtJy1tH4&#10;lNz/2AhUnJlvlvrzPJ9O47wlYTo7LUjAt5qXtxq7aa+AypTTY+Fk2kb7YA5bjdA+06Qv462kElbS&#10;3SWXAQ/CVejHmt4KqZbLZEYz5kS4tY9ORvDIauylp92zQDc0XKBOvYPDqIn5u77rbaOnheUmgG5S&#10;U77yOvBN85kaZ3hL4gPwVk5Wry/e4hcAAAD//wMAUEsDBBQABgAIAAAAIQAfH1sA3QAAAAYBAAAP&#10;AAAAZHJzL2Rvd25yZXYueG1sTI/BTsMwEETvSPyDtUhcUOskqkIasqkQEogbonAoNzfeximxHcVu&#10;mv49ywmOoxnNvKk2s+3FRGPovENIlwkIco3XnWsRPj+eFwWIEJXTqveOEC4UYFNfX1Wq1P7s3mna&#10;xlZwiQulQjAxDqWUoTFkVVj6gRx7Bz9aFVmOrdSjOnO57WWWJLm0qnO8YNRAT4aa7+3JIqxXb3GV&#10;X9pjtnuZvu7a9Wswww7x9mZ+fAARaY5/YfjFZ3SomWnvT04H0SMs0nv+EhFyfsB+kYLYI2RFDrKu&#10;5H/8+gcAAP//AwBQSwECLQAUAAYACAAAACEAtoM4kv4AAADhAQAAEwAAAAAAAAAAAAAAAAAAAAAA&#10;W0NvbnRlbnRfVHlwZXNdLnhtbFBLAQItABQABgAIAAAAIQA4/SH/1gAAAJQBAAALAAAAAAAAAAAA&#10;AAAAAC8BAABfcmVscy8ucmVsc1BLAQItABQABgAIAAAAIQAxdevYcQIAADkFAAAOAAAAAAAAAAAA&#10;AAAAAC4CAABkcnMvZTJvRG9jLnhtbFBLAQItABQABgAIAAAAIQAfH1sA3QAAAAYBAAAPAAAAAAAA&#10;AAAAAAAAAMsEAABkcnMvZG93bnJldi54bWxQSwUGAAAAAAQABADzAAAA1QUAAAAA&#10;" fillcolor="#a5a5a5 [3206]" strokecolor="#525252 [1606]" strokeweight="1pt"/>
            </w:pict>
          </mc:Fallback>
        </mc:AlternateContent>
      </w:r>
      <w:r w:rsidR="00772A77" w:rsidRPr="00DB28E3">
        <w:rPr>
          <w:rFonts w:asciiTheme="minorHAnsi" w:hAnsiTheme="minorHAnsi" w:cstheme="minorHAnsi"/>
          <w:sz w:val="26"/>
          <w:szCs w:val="26"/>
        </w:rPr>
        <w:t xml:space="preserve">  </w:t>
      </w:r>
      <w:r w:rsidR="0083412F" w:rsidRPr="00DB28E3">
        <w:rPr>
          <w:rFonts w:asciiTheme="minorHAnsi" w:hAnsiTheme="minorHAnsi" w:cstheme="minorHAnsi"/>
          <w:sz w:val="26"/>
          <w:szCs w:val="26"/>
        </w:rPr>
        <w:t>perché un nostro</w:t>
      </w:r>
      <w:r w:rsidR="00772A77" w:rsidRPr="00DB28E3">
        <w:rPr>
          <w:rFonts w:asciiTheme="minorHAnsi" w:hAnsiTheme="minorHAnsi" w:cstheme="minorHAnsi"/>
          <w:sz w:val="26"/>
          <w:szCs w:val="26"/>
        </w:rPr>
        <w:t>, o più tesserati</w:t>
      </w:r>
      <w:r w:rsidR="00510953" w:rsidRPr="00DB28E3">
        <w:rPr>
          <w:rFonts w:asciiTheme="minorHAnsi" w:hAnsiTheme="minorHAnsi" w:cstheme="minorHAnsi"/>
          <w:sz w:val="26"/>
          <w:szCs w:val="26"/>
        </w:rPr>
        <w:t xml:space="preserve"> </w:t>
      </w:r>
      <w:r w:rsidR="00772A77" w:rsidRPr="00DB28E3">
        <w:rPr>
          <w:rFonts w:asciiTheme="minorHAnsi" w:hAnsiTheme="minorHAnsi" w:cstheme="minorHAnsi"/>
          <w:sz w:val="26"/>
          <w:szCs w:val="26"/>
        </w:rPr>
        <w:t xml:space="preserve">sono risultati positivi al test del </w:t>
      </w:r>
      <w:proofErr w:type="spellStart"/>
      <w:r w:rsidR="00772A77" w:rsidRPr="00DB28E3">
        <w:rPr>
          <w:rFonts w:asciiTheme="minorHAnsi" w:hAnsiTheme="minorHAnsi" w:cstheme="minorHAnsi"/>
          <w:sz w:val="26"/>
          <w:szCs w:val="26"/>
        </w:rPr>
        <w:t>Covid</w:t>
      </w:r>
      <w:proofErr w:type="spellEnd"/>
      <w:r w:rsidR="00772A77" w:rsidRPr="00DB28E3">
        <w:rPr>
          <w:rFonts w:asciiTheme="minorHAnsi" w:hAnsiTheme="minorHAnsi" w:cstheme="minorHAnsi"/>
          <w:sz w:val="26"/>
          <w:szCs w:val="26"/>
        </w:rPr>
        <w:t xml:space="preserve"> 19</w:t>
      </w:r>
      <w:r w:rsidR="002F0167" w:rsidRPr="00DB28E3">
        <w:rPr>
          <w:rFonts w:asciiTheme="minorHAnsi" w:hAnsiTheme="minorHAnsi" w:cstheme="minorHAnsi"/>
          <w:sz w:val="26"/>
          <w:szCs w:val="26"/>
        </w:rPr>
        <w:t>;</w:t>
      </w:r>
    </w:p>
    <w:p w14:paraId="3B34F819" w14:textId="68065895" w:rsidR="00496568" w:rsidRDefault="008734D1" w:rsidP="00DB28E3">
      <w:pPr>
        <w:spacing w:line="480" w:lineRule="auto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A2E98B" wp14:editId="42E4CED4">
                <wp:simplePos x="0" y="0"/>
                <wp:positionH relativeFrom="column">
                  <wp:posOffset>-111414</wp:posOffset>
                </wp:positionH>
                <wp:positionV relativeFrom="paragraph">
                  <wp:posOffset>51320</wp:posOffset>
                </wp:positionV>
                <wp:extent cx="159327" cy="138546"/>
                <wp:effectExtent l="0" t="0" r="12700" b="13970"/>
                <wp:wrapNone/>
                <wp:docPr id="3" name="Rettango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327" cy="13854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B0730B5" id="Rettangolo 3" o:spid="_x0000_s1026" style="position:absolute;margin-left:-8.75pt;margin-top:4.05pt;width:12.55pt;height:10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MdbcQIAADkFAAAOAAAAZHJzL2Uyb0RvYy54bWysVNtu2zAMfR+wfxD0vjrOpZegThGk6DCg&#10;aIu2Q59VWYoNyKJGKXGyrx8lO07RFRswzA+yKJJH5CGpy6tdY9hWoa/BFjw/GXGmrISytuuCf3++&#10;+XLOmQ/ClsKAVQXfK8+vFp8/XbZursZQgSkVMgKxft66glchuHmWeVmpRvgTcMqSUgM2IpCI66xE&#10;0RJ6Y7LxaHSatYClQ5DKezq97pR8kfC1VjLca+1VYKbgFFtIK6b1Na7Z4lLM1yhcVcs+DPEPUTSi&#10;tnTpAHUtgmAbrH+DamqJ4EGHEwlNBlrXUqUcKJt89C6bp0o4lXIhcrwbaPL/D1bebR+Q1WXBJ5xZ&#10;0VCJHlWggq3BAJtEflrn52T25B6wlzxtY7I7jU38UxpslzjdD5yqXWCSDvPZxWR8xpkkVT45n01P&#10;I2Z2dHbow1cFDYubgiOVLDEptrc+dKYHE/KLwXTXp13YGxUjMPZRaUqDLhwn79RAamWQbQWVXkip&#10;bJh0qkqUqjuejejr4xk8UnQJMCLr2pgBO/8Tdhdrbx9dVeq/wXn0d+fBI90MNgzOTW0BPwIwIe8T&#10;0J39gaSOmsjSK5R7KjJC1/3eyZuauL4VPjwIpHanwaARDve0aANtwaHfcVYB/vzoPNpTF5KWs5bG&#10;p+D+x0ag4sx8s9SfF/l0GuctCdPZ2ZgEfKt5fauxm2YFVKacHgsn0zbaB3PYaoTmhSZ9GW8llbCS&#10;7i64DHgQVqEba3orpFoukxnNmBPh1j45GcEjq7GXnncvAl3fcIE69Q4Ooybm7/qus42eFpabALpO&#10;TXnkteeb5jM1Tv+WxAfgrZysji/e4hcAAAD//wMAUEsDBBQABgAIAAAAIQC8NAje3QAAAAYBAAAP&#10;AAAAZHJzL2Rvd25yZXYueG1sTI7BTsMwEETvSPyDtUhcUOskKmkTsqkQEogbonAoNzdZ7EC8jmI3&#10;Tf8ec4LjaEZvXrWdbS8mGn3nGCFdJiCIG9d2rBHe3x4XGxA+KG5V75gQzuRhW19eVKps3YlfadoF&#10;LSKEfakQTAhDKaVvDFnll24gjt2nG60KMY5atqM6RbjtZZYkubSq4/hg1EAPhprv3dEiFKuXsMrP&#10;+ivbP00fN7p49mbYI15fzfd3IALN4W8Mv/pRHerodHBHbr3oERbp+jZOETYpiNivcxAHhKwoQNaV&#10;/K9f/wAAAP//AwBQSwECLQAUAAYACAAAACEAtoM4kv4AAADhAQAAEwAAAAAAAAAAAAAAAAAAAAAA&#10;W0NvbnRlbnRfVHlwZXNdLnhtbFBLAQItABQABgAIAAAAIQA4/SH/1gAAAJQBAAALAAAAAAAAAAAA&#10;AAAAAC8BAABfcmVscy8ucmVsc1BLAQItABQABgAIAAAAIQAlkMdbcQIAADkFAAAOAAAAAAAAAAAA&#10;AAAAAC4CAABkcnMvZTJvRG9jLnhtbFBLAQItABQABgAIAAAAIQC8NAje3QAAAAYBAAAPAAAAAAAA&#10;AAAAAAAAAMsEAABkcnMvZG93bnJldi54bWxQSwUGAAAAAAQABADzAAAA1QUAAAAA&#10;" fillcolor="#a5a5a5 [3206]" strokecolor="#525252 [1606]" strokeweight="1pt"/>
            </w:pict>
          </mc:Fallback>
        </mc:AlternateContent>
      </w:r>
      <w:r w:rsidR="004203BC" w:rsidRPr="00DB28E3">
        <w:rPr>
          <w:rFonts w:asciiTheme="minorHAnsi" w:hAnsiTheme="minorHAnsi" w:cstheme="minorHAnsi"/>
          <w:sz w:val="26"/>
          <w:szCs w:val="26"/>
        </w:rPr>
        <w:t xml:space="preserve">  perché un nostro o più tesserati sono venuti a contatto con una persona positiva al test del </w:t>
      </w:r>
      <w:proofErr w:type="spellStart"/>
      <w:r w:rsidR="004203BC" w:rsidRPr="00DB28E3">
        <w:rPr>
          <w:rFonts w:asciiTheme="minorHAnsi" w:hAnsiTheme="minorHAnsi" w:cstheme="minorHAnsi"/>
          <w:sz w:val="26"/>
          <w:szCs w:val="26"/>
        </w:rPr>
        <w:t>Covid</w:t>
      </w:r>
      <w:proofErr w:type="spellEnd"/>
      <w:r w:rsidR="004203BC" w:rsidRPr="00DB28E3">
        <w:rPr>
          <w:rFonts w:asciiTheme="minorHAnsi" w:hAnsiTheme="minorHAnsi" w:cstheme="minorHAnsi"/>
          <w:sz w:val="26"/>
          <w:szCs w:val="26"/>
        </w:rPr>
        <w:t xml:space="preserve"> 19 e sono in attesa di eseguire il test per la verifica </w:t>
      </w:r>
      <w:r w:rsidR="00C40C3A" w:rsidRPr="00DB28E3">
        <w:rPr>
          <w:rFonts w:asciiTheme="minorHAnsi" w:hAnsiTheme="minorHAnsi" w:cstheme="minorHAnsi"/>
          <w:sz w:val="26"/>
          <w:szCs w:val="26"/>
        </w:rPr>
        <w:t>del loro stato di salute</w:t>
      </w:r>
      <w:r w:rsidR="002A46F2">
        <w:rPr>
          <w:rFonts w:asciiTheme="minorHAnsi" w:hAnsiTheme="minorHAnsi" w:cstheme="minorHAnsi"/>
          <w:sz w:val="26"/>
          <w:szCs w:val="26"/>
        </w:rPr>
        <w:t>;</w:t>
      </w:r>
    </w:p>
    <w:p w14:paraId="2FC565F2" w14:textId="38ADB250" w:rsidR="002A46F2" w:rsidRPr="00DB28E3" w:rsidRDefault="008734D1" w:rsidP="00DB28E3">
      <w:pPr>
        <w:spacing w:line="480" w:lineRule="auto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2BE6C1" wp14:editId="08ED23FF">
                <wp:simplePos x="0" y="0"/>
                <wp:positionH relativeFrom="column">
                  <wp:posOffset>-113203</wp:posOffset>
                </wp:positionH>
                <wp:positionV relativeFrom="paragraph">
                  <wp:posOffset>40005</wp:posOffset>
                </wp:positionV>
                <wp:extent cx="159327" cy="138546"/>
                <wp:effectExtent l="0" t="0" r="12700" b="13970"/>
                <wp:wrapNone/>
                <wp:docPr id="4" name="Rettango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327" cy="13854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561FE3A" id="Rettangolo 4" o:spid="_x0000_s1026" style="position:absolute;margin-left:-8.9pt;margin-top:3.15pt;width:12.55pt;height:10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+NkcQIAADkFAAAOAAAAZHJzL2Uyb0RvYy54bWysVE1v2zAMvQ/YfxB0Xx2nST+COkWQosOA&#10;og3aDj2rshQbkEWNUuJkv36U7DhFV2zAMB9kUSSfyEdSV9e7xrCtQl+DLXh+MuJMWQllbdcF//58&#10;++WCMx+ELYUBqwq+V55fzz9/umrdTI2hAlMqZARi/ax1Ba9CcLMs87JSjfAn4JQlpQZsRCAR11mJ&#10;oiX0xmTj0egsawFLhyCV93R60yn5POFrrWR40NqrwEzBKbaQVkzra1yz+ZWYrVG4qpZ9GOIfomhE&#10;benSAepGBME2WP8G1dQSwYMOJxKaDLSupUo5UDb56F02T5VwKuVC5Hg30OT/H6y8366Q1WXBJ5xZ&#10;0VCJHlWggq3BAJtEflrnZ2T25FbYS562Mdmdxib+KQ22S5zuB07VLjBJh/n08nR8zpkkVX56MZ2c&#10;Rczs6OzQh68KGhY3BUcqWWJSbO986EwPJuQXg+muT7uwNypGYOyj0pQGXThO3qmB1NIg2woqvZBS&#10;2XDaqSpRqu54OqKvj2fwSNElwIisa2MG7PxP2F2svX10Van/BufR350Hj3Qz2DA4N7UF/AjAhLxP&#10;QHf2B5I6aiJLr1DuqcgIXfd7J29r4vpO+LASSO1Og0EjHB5o0QbagkO/46wC/PnRebSnLiQtZy2N&#10;T8H9j41AxZn5Zqk/L/PJJM5bEibT8zEJ+Fbz+lZjN80SqEw5PRZOpm20D+aw1QjNC036It5KKmEl&#10;3V1wGfAgLEM31vRWSLVYJDOaMSfCnX1yMoJHVmMvPe9eBLq+4QJ16j0cRk3M3vVdZxs9LSw2AXSd&#10;mvLIa883zWdqnP4tiQ/AWzlZHV+8+S8AAAD//wMAUEsDBBQABgAIAAAAIQDKWUYh3gAAAAYBAAAP&#10;AAAAZHJzL2Rvd25yZXYueG1sTM7BTsMwDAbgOxLvEBmJC9rSlqnbSt0JIYG4IQaHcctakxSapGqy&#10;rnv7eSc4WdZv/f7KzWQ7MdIQWu8Q0nkCglztm9ZphM+P59kKRIjKNarzjhBOFGBTXV+Vqmj80b3T&#10;uI1acIkLhUIwMfaFlKE2ZFWY+54cZ99+sCryOmjZDOrI5baTWZLk0qrW8QejenoyVP9uDxZhvXiL&#10;i/ykf7Ldy/h1p9evwfQ7xNub6fEBRKQp/h3Dhc90qNi09wfXBNEhzNIl0yNCfg+C8yWPPUK2SkFW&#10;pfzPr84AAAD//wMAUEsBAi0AFAAGAAgAAAAhALaDOJL+AAAA4QEAABMAAAAAAAAAAAAAAAAAAAAA&#10;AFtDb250ZW50X1R5cGVzXS54bWxQSwECLQAUAAYACAAAACEAOP0h/9YAAACUAQAACwAAAAAAAAAA&#10;AAAAAAAvAQAAX3JlbHMvLnJlbHNQSwECLQAUAAYACAAAACEAyyfjZHECAAA5BQAADgAAAAAAAAAA&#10;AAAAAAAuAgAAZHJzL2Uyb0RvYy54bWxQSwECLQAUAAYACAAAACEAyllGId4AAAAGAQAADwAAAAAA&#10;AAAAAAAAAADLBAAAZHJzL2Rvd25yZXYueG1sUEsFBgAAAAAEAAQA8wAAANYFAAAAAA==&#10;" fillcolor="#a5a5a5 [3206]" strokecolor="#525252 [1606]" strokeweight="1pt"/>
            </w:pict>
          </mc:Fallback>
        </mc:AlternateContent>
      </w:r>
      <w:r w:rsidR="002A46F2">
        <w:rPr>
          <w:rFonts w:asciiTheme="minorHAnsi" w:hAnsiTheme="minorHAnsi" w:cstheme="minorHAnsi"/>
          <w:sz w:val="26"/>
          <w:szCs w:val="26"/>
        </w:rPr>
        <w:t xml:space="preserve"> </w:t>
      </w:r>
      <w:r>
        <w:rPr>
          <w:rFonts w:asciiTheme="minorHAnsi" w:hAnsiTheme="minorHAnsi" w:cstheme="minorHAnsi"/>
          <w:sz w:val="26"/>
          <w:szCs w:val="26"/>
        </w:rPr>
        <w:t xml:space="preserve"> ordinanza sindacale che inibisce l’attività sportiva.</w:t>
      </w:r>
    </w:p>
    <w:p w14:paraId="4772EFEB" w14:textId="632EC9F7" w:rsidR="00496568" w:rsidRPr="00DB28E3" w:rsidRDefault="00496568" w:rsidP="006F60EB">
      <w:pPr>
        <w:spacing w:line="480" w:lineRule="auto"/>
        <w:jc w:val="center"/>
        <w:rPr>
          <w:rFonts w:asciiTheme="minorHAnsi" w:hAnsiTheme="minorHAnsi" w:cstheme="minorHAnsi"/>
          <w:sz w:val="26"/>
          <w:szCs w:val="26"/>
        </w:rPr>
      </w:pPr>
      <w:r w:rsidRPr="00DB28E3">
        <w:rPr>
          <w:rFonts w:asciiTheme="minorHAnsi" w:hAnsiTheme="minorHAnsi" w:cstheme="minorHAnsi"/>
          <w:sz w:val="26"/>
          <w:szCs w:val="26"/>
        </w:rPr>
        <w:t>(Barrare la casella interessata)</w:t>
      </w:r>
    </w:p>
    <w:p w14:paraId="1765D968" w14:textId="04ED7CE5" w:rsidR="00C40C3A" w:rsidRPr="00DB28E3" w:rsidRDefault="00C40C3A" w:rsidP="00DB28E3">
      <w:pPr>
        <w:spacing w:line="480" w:lineRule="auto"/>
        <w:jc w:val="both"/>
        <w:rPr>
          <w:rFonts w:asciiTheme="minorHAnsi" w:hAnsiTheme="minorHAnsi" w:cstheme="minorHAnsi"/>
          <w:sz w:val="26"/>
          <w:szCs w:val="26"/>
        </w:rPr>
      </w:pPr>
      <w:r w:rsidRPr="00DB28E3">
        <w:rPr>
          <w:rFonts w:asciiTheme="minorHAnsi" w:hAnsiTheme="minorHAnsi" w:cstheme="minorHAnsi"/>
          <w:sz w:val="26"/>
          <w:szCs w:val="26"/>
        </w:rPr>
        <w:t>Sarà</w:t>
      </w:r>
      <w:r w:rsidR="002F0167" w:rsidRPr="00DB28E3">
        <w:rPr>
          <w:rFonts w:asciiTheme="minorHAnsi" w:hAnsiTheme="minorHAnsi" w:cstheme="minorHAnsi"/>
          <w:sz w:val="26"/>
          <w:szCs w:val="26"/>
        </w:rPr>
        <w:t xml:space="preserve"> pertanto</w:t>
      </w:r>
      <w:r w:rsidRPr="00DB28E3">
        <w:rPr>
          <w:rFonts w:asciiTheme="minorHAnsi" w:hAnsiTheme="minorHAnsi" w:cstheme="minorHAnsi"/>
          <w:sz w:val="26"/>
          <w:szCs w:val="26"/>
        </w:rPr>
        <w:t xml:space="preserve"> mia cura trasmettere</w:t>
      </w:r>
      <w:r w:rsidR="002F0167" w:rsidRPr="00DB28E3">
        <w:rPr>
          <w:rFonts w:asciiTheme="minorHAnsi" w:hAnsiTheme="minorHAnsi" w:cstheme="minorHAnsi"/>
          <w:sz w:val="26"/>
          <w:szCs w:val="26"/>
        </w:rPr>
        <w:t>,</w:t>
      </w:r>
      <w:r w:rsidRPr="00DB28E3">
        <w:rPr>
          <w:rFonts w:asciiTheme="minorHAnsi" w:hAnsiTheme="minorHAnsi" w:cstheme="minorHAnsi"/>
          <w:sz w:val="26"/>
          <w:szCs w:val="26"/>
        </w:rPr>
        <w:t xml:space="preserve"> non appena in possesso</w:t>
      </w:r>
      <w:r w:rsidR="002F0167" w:rsidRPr="00DB28E3">
        <w:rPr>
          <w:rFonts w:asciiTheme="minorHAnsi" w:hAnsiTheme="minorHAnsi" w:cstheme="minorHAnsi"/>
          <w:sz w:val="26"/>
          <w:szCs w:val="26"/>
        </w:rPr>
        <w:t xml:space="preserve"> e comunque entro e non oltre </w:t>
      </w:r>
      <w:r w:rsidR="002F0167" w:rsidRPr="00DB28E3">
        <w:rPr>
          <w:rFonts w:asciiTheme="minorHAnsi" w:hAnsiTheme="minorHAnsi" w:cstheme="minorHAnsi"/>
          <w:b/>
          <w:bCs/>
          <w:sz w:val="26"/>
          <w:szCs w:val="26"/>
        </w:rPr>
        <w:t>DIECI giorni</w:t>
      </w:r>
      <w:r w:rsidR="002F0167" w:rsidRPr="00DB28E3">
        <w:rPr>
          <w:rFonts w:asciiTheme="minorHAnsi" w:hAnsiTheme="minorHAnsi" w:cstheme="minorHAnsi"/>
          <w:sz w:val="26"/>
          <w:szCs w:val="26"/>
        </w:rPr>
        <w:t xml:space="preserve"> dalla data della presente richiesta, tutta </w:t>
      </w:r>
      <w:r w:rsidRPr="00DB28E3">
        <w:rPr>
          <w:rFonts w:asciiTheme="minorHAnsi" w:hAnsiTheme="minorHAnsi" w:cstheme="minorHAnsi"/>
          <w:sz w:val="26"/>
          <w:szCs w:val="26"/>
        </w:rPr>
        <w:t>la documentazione sanitaria comprovante quanto sopra dichiarato</w:t>
      </w:r>
      <w:r w:rsidR="002A46F2">
        <w:rPr>
          <w:rFonts w:asciiTheme="minorHAnsi" w:hAnsiTheme="minorHAnsi" w:cstheme="minorHAnsi"/>
          <w:sz w:val="26"/>
          <w:szCs w:val="26"/>
        </w:rPr>
        <w:t>, ad esclusione dell’ordinanza sindacale che andrà invece allegata alla presente autocertificazione.</w:t>
      </w:r>
    </w:p>
    <w:p w14:paraId="258C5648" w14:textId="0347625F" w:rsidR="004203BC" w:rsidRPr="00DB28E3" w:rsidRDefault="002F0167" w:rsidP="00DB28E3">
      <w:pPr>
        <w:spacing w:line="480" w:lineRule="auto"/>
        <w:ind w:firstLine="6946"/>
        <w:jc w:val="both"/>
        <w:rPr>
          <w:rFonts w:asciiTheme="minorHAnsi" w:hAnsiTheme="minorHAnsi" w:cstheme="minorHAnsi"/>
          <w:sz w:val="26"/>
          <w:szCs w:val="26"/>
        </w:rPr>
      </w:pPr>
      <w:r w:rsidRPr="00DB28E3">
        <w:rPr>
          <w:rFonts w:asciiTheme="minorHAnsi" w:hAnsiTheme="minorHAnsi" w:cstheme="minorHAnsi"/>
          <w:sz w:val="26"/>
          <w:szCs w:val="26"/>
        </w:rPr>
        <w:t>In fede</w:t>
      </w:r>
    </w:p>
    <w:p w14:paraId="74864B5C" w14:textId="77777777" w:rsidR="008734D1" w:rsidRDefault="008734D1" w:rsidP="006F60EB">
      <w:pPr>
        <w:pStyle w:val="Corpodeltesto2"/>
        <w:spacing w:line="360" w:lineRule="auto"/>
        <w:jc w:val="left"/>
        <w:rPr>
          <w:rFonts w:asciiTheme="minorHAnsi" w:hAnsiTheme="minorHAnsi" w:cstheme="minorHAnsi"/>
          <w:sz w:val="26"/>
          <w:szCs w:val="26"/>
        </w:rPr>
      </w:pPr>
    </w:p>
    <w:p w14:paraId="214E7A3D" w14:textId="2894F7BF" w:rsidR="002F0167" w:rsidRPr="00DB28E3" w:rsidRDefault="00317637" w:rsidP="00DB28E3">
      <w:pPr>
        <w:pStyle w:val="Corpodeltesto2"/>
        <w:spacing w:line="480" w:lineRule="auto"/>
        <w:jc w:val="left"/>
        <w:rPr>
          <w:rFonts w:asciiTheme="minorHAnsi" w:hAnsiTheme="minorHAnsi" w:cstheme="minorHAnsi"/>
          <w:sz w:val="26"/>
          <w:szCs w:val="26"/>
        </w:rPr>
      </w:pPr>
      <w:r w:rsidRPr="00DB28E3">
        <w:rPr>
          <w:rFonts w:asciiTheme="minorHAnsi" w:hAnsiTheme="minorHAnsi" w:cstheme="minorHAnsi"/>
          <w:sz w:val="26"/>
          <w:szCs w:val="26"/>
        </w:rPr>
        <w:t>Luogo</w:t>
      </w:r>
      <w:r w:rsidR="00496568" w:rsidRPr="00DB28E3">
        <w:rPr>
          <w:rFonts w:asciiTheme="minorHAnsi" w:hAnsiTheme="minorHAnsi" w:cstheme="minorHAnsi"/>
          <w:sz w:val="26"/>
          <w:szCs w:val="26"/>
        </w:rPr>
        <w:t>____________</w:t>
      </w:r>
      <w:r w:rsidRPr="00DB28E3">
        <w:rPr>
          <w:rFonts w:asciiTheme="minorHAnsi" w:hAnsiTheme="minorHAnsi" w:cstheme="minorHAnsi"/>
          <w:sz w:val="26"/>
          <w:szCs w:val="26"/>
        </w:rPr>
        <w:t>; data</w:t>
      </w:r>
      <w:r w:rsidR="00496568" w:rsidRPr="00DB28E3">
        <w:rPr>
          <w:rFonts w:asciiTheme="minorHAnsi" w:hAnsiTheme="minorHAnsi" w:cstheme="minorHAnsi"/>
          <w:sz w:val="26"/>
          <w:szCs w:val="26"/>
        </w:rPr>
        <w:t xml:space="preserve"> ___</w:t>
      </w:r>
      <w:r w:rsidR="006F60EB">
        <w:rPr>
          <w:rFonts w:asciiTheme="minorHAnsi" w:hAnsiTheme="minorHAnsi" w:cstheme="minorHAnsi"/>
          <w:sz w:val="26"/>
          <w:szCs w:val="26"/>
        </w:rPr>
        <w:t>____</w:t>
      </w:r>
      <w:r w:rsidR="00496568" w:rsidRPr="00DB28E3">
        <w:rPr>
          <w:rFonts w:asciiTheme="minorHAnsi" w:hAnsiTheme="minorHAnsi" w:cstheme="minorHAnsi"/>
          <w:sz w:val="26"/>
          <w:szCs w:val="26"/>
        </w:rPr>
        <w:t>___</w:t>
      </w:r>
    </w:p>
    <w:sectPr w:rsidR="002F0167" w:rsidRPr="00DB28E3" w:rsidSect="003162E8">
      <w:headerReference w:type="default" r:id="rId10"/>
      <w:footerReference w:type="default" r:id="rId11"/>
      <w:footnotePr>
        <w:numRestart w:val="eachSect"/>
      </w:footnotePr>
      <w:pgSz w:w="11906" w:h="16838" w:code="9"/>
      <w:pgMar w:top="426" w:right="1021" w:bottom="794" w:left="1021" w:header="720" w:footer="62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A04970" w14:textId="77777777" w:rsidR="002E7C86" w:rsidRDefault="002E7C86">
      <w:r>
        <w:separator/>
      </w:r>
    </w:p>
  </w:endnote>
  <w:endnote w:type="continuationSeparator" w:id="0">
    <w:p w14:paraId="2022B513" w14:textId="77777777" w:rsidR="002E7C86" w:rsidRDefault="002E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4E4F1B" w14:textId="77777777" w:rsidR="009738EC" w:rsidRPr="00C8789E" w:rsidRDefault="009738EC" w:rsidP="007C01D0">
    <w:pPr>
      <w:rPr>
        <w:rFonts w:ascii="Arial" w:hAnsi="Arial" w:cs="Arial"/>
        <w:b/>
        <w:color w:val="3366FF"/>
      </w:rPr>
    </w:pPr>
    <w:r w:rsidRPr="00C8789E">
      <w:rPr>
        <w:rFonts w:ascii="Arial" w:hAnsi="Arial" w:cs="Arial"/>
        <w:b/>
        <w:color w:val="3366FF"/>
      </w:rPr>
      <w:t>Lega Nazionale Dilettanti</w:t>
    </w:r>
  </w:p>
  <w:p w14:paraId="323D71D6" w14:textId="77777777" w:rsidR="009738EC" w:rsidRPr="00C8789E" w:rsidRDefault="009738EC" w:rsidP="007C01D0">
    <w:pPr>
      <w:rPr>
        <w:rFonts w:ascii="Arial" w:hAnsi="Arial" w:cs="Arial"/>
        <w:b/>
        <w:color w:val="3366FF"/>
      </w:rPr>
    </w:pPr>
    <w:r w:rsidRPr="00C8789E">
      <w:rPr>
        <w:rFonts w:ascii="Arial" w:hAnsi="Arial" w:cs="Arial"/>
        <w:b/>
        <w:color w:val="3366FF"/>
      </w:rPr>
      <w:t>COMITATO REGIONALE SARDEGNA</w:t>
    </w:r>
  </w:p>
  <w:p w14:paraId="7A44ECF7" w14:textId="77777777" w:rsidR="009738EC" w:rsidRPr="00C8789E" w:rsidRDefault="009738EC" w:rsidP="007C01D0">
    <w:pPr>
      <w:rPr>
        <w:rFonts w:ascii="Arial" w:hAnsi="Arial" w:cs="Arial"/>
        <w:color w:val="3366FF"/>
        <w:sz w:val="16"/>
        <w:szCs w:val="16"/>
      </w:rPr>
    </w:pPr>
    <w:r w:rsidRPr="00C8789E">
      <w:rPr>
        <w:rFonts w:ascii="Arial" w:hAnsi="Arial" w:cs="Arial"/>
        <w:color w:val="3366FF"/>
        <w:sz w:val="16"/>
        <w:szCs w:val="16"/>
      </w:rPr>
      <w:t xml:space="preserve">Via </w:t>
    </w:r>
    <w:proofErr w:type="spellStart"/>
    <w:r>
      <w:rPr>
        <w:rFonts w:ascii="Arial" w:hAnsi="Arial" w:cs="Arial"/>
        <w:color w:val="3366FF"/>
        <w:sz w:val="16"/>
        <w:szCs w:val="16"/>
      </w:rPr>
      <w:t>O.Bacaredda</w:t>
    </w:r>
    <w:proofErr w:type="spellEnd"/>
    <w:r w:rsidRPr="00C8789E">
      <w:rPr>
        <w:rFonts w:ascii="Arial" w:hAnsi="Arial" w:cs="Arial"/>
        <w:color w:val="3366FF"/>
        <w:sz w:val="16"/>
        <w:szCs w:val="16"/>
      </w:rPr>
      <w:t xml:space="preserve"> n°</w:t>
    </w:r>
    <w:r>
      <w:rPr>
        <w:rFonts w:ascii="Arial" w:hAnsi="Arial" w:cs="Arial"/>
        <w:color w:val="3366FF"/>
        <w:sz w:val="16"/>
        <w:szCs w:val="16"/>
      </w:rPr>
      <w:t>4</w:t>
    </w:r>
    <w:r w:rsidRPr="00C8789E">
      <w:rPr>
        <w:rFonts w:ascii="Arial" w:hAnsi="Arial" w:cs="Arial"/>
        <w:color w:val="3366FF"/>
        <w:sz w:val="16"/>
        <w:szCs w:val="16"/>
      </w:rPr>
      <w:t>7 – 0912</w:t>
    </w:r>
    <w:r>
      <w:rPr>
        <w:rFonts w:ascii="Arial" w:hAnsi="Arial" w:cs="Arial"/>
        <w:color w:val="3366FF"/>
        <w:sz w:val="16"/>
        <w:szCs w:val="16"/>
      </w:rPr>
      <w:t>7</w:t>
    </w:r>
    <w:r w:rsidRPr="00C8789E">
      <w:rPr>
        <w:rFonts w:ascii="Arial" w:hAnsi="Arial" w:cs="Arial"/>
        <w:color w:val="3366FF"/>
        <w:sz w:val="16"/>
        <w:szCs w:val="16"/>
      </w:rPr>
      <w:t xml:space="preserve"> CAGLIARI (CA) - CENTRALINO: 070 </w:t>
    </w:r>
    <w:r>
      <w:rPr>
        <w:rFonts w:ascii="Arial" w:hAnsi="Arial" w:cs="Arial"/>
        <w:color w:val="3366FF"/>
        <w:sz w:val="16"/>
        <w:szCs w:val="16"/>
      </w:rPr>
      <w:t>23.30.800</w:t>
    </w:r>
    <w:r w:rsidRPr="00C8789E">
      <w:rPr>
        <w:rFonts w:ascii="Arial" w:hAnsi="Arial" w:cs="Arial"/>
        <w:color w:val="3366FF"/>
        <w:sz w:val="16"/>
        <w:szCs w:val="16"/>
      </w:rPr>
      <w:t xml:space="preserve"> - FAX: 070 </w:t>
    </w:r>
    <w:r>
      <w:rPr>
        <w:rFonts w:ascii="Arial" w:hAnsi="Arial" w:cs="Arial"/>
        <w:color w:val="3366FF"/>
        <w:sz w:val="16"/>
        <w:szCs w:val="16"/>
      </w:rPr>
      <w:t>23.30.808</w:t>
    </w:r>
    <w:r w:rsidRPr="00C8789E">
      <w:rPr>
        <w:rFonts w:ascii="Arial" w:hAnsi="Arial" w:cs="Arial"/>
        <w:color w:val="3366FF"/>
        <w:sz w:val="16"/>
        <w:szCs w:val="16"/>
      </w:rPr>
      <w:t xml:space="preserve"> </w:t>
    </w:r>
  </w:p>
  <w:p w14:paraId="4143B1D9" w14:textId="77777777" w:rsidR="009738EC" w:rsidRPr="00C8789E" w:rsidRDefault="009738EC" w:rsidP="007C01D0">
    <w:pPr>
      <w:rPr>
        <w:rFonts w:ascii="Arial" w:hAnsi="Arial" w:cs="Arial"/>
        <w:color w:val="3366FF"/>
        <w:sz w:val="16"/>
        <w:szCs w:val="16"/>
      </w:rPr>
    </w:pPr>
    <w:r w:rsidRPr="00C8789E">
      <w:rPr>
        <w:rFonts w:ascii="Arial" w:hAnsi="Arial" w:cs="Arial"/>
        <w:color w:val="3366FF"/>
        <w:sz w:val="16"/>
        <w:szCs w:val="16"/>
      </w:rPr>
      <w:t xml:space="preserve">Partita I.V.A. </w:t>
    </w:r>
    <w:r>
      <w:rPr>
        <w:rFonts w:ascii="Arial" w:hAnsi="Arial" w:cs="Arial"/>
        <w:color w:val="3366FF"/>
        <w:sz w:val="16"/>
        <w:szCs w:val="16"/>
      </w:rPr>
      <w:t>08272960587</w:t>
    </w:r>
  </w:p>
  <w:p w14:paraId="7B57CEF3" w14:textId="7ACD5B94" w:rsidR="009738EC" w:rsidRDefault="009738EC">
    <w:pPr>
      <w:pStyle w:val="Pidipagina"/>
    </w:pPr>
    <w:r w:rsidRPr="00C8789E">
      <w:rPr>
        <w:rFonts w:ascii="Arial" w:hAnsi="Arial" w:cs="Arial"/>
        <w:color w:val="3366FF"/>
        <w:sz w:val="16"/>
        <w:szCs w:val="16"/>
      </w:rPr>
      <w:t>e-mail: crlnd.sardegna01@figc.it - sito internet: www.figc-sardegna.it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6C01CC" w14:textId="77777777" w:rsidR="002E7C86" w:rsidRDefault="002E7C86">
      <w:r>
        <w:separator/>
      </w:r>
    </w:p>
  </w:footnote>
  <w:footnote w:type="continuationSeparator" w:id="0">
    <w:p w14:paraId="7F022D67" w14:textId="77777777" w:rsidR="002E7C86" w:rsidRDefault="002E7C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6F9B3B" w14:textId="77777777" w:rsidR="009738EC" w:rsidRDefault="009738EC" w:rsidP="0028489C">
    <w:pPr>
      <w:pStyle w:val="Intestazione"/>
      <w:tabs>
        <w:tab w:val="clear" w:pos="4819"/>
        <w:tab w:val="clear" w:pos="9638"/>
        <w:tab w:val="left" w:pos="165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16417"/>
    <w:multiLevelType w:val="hybridMultilevel"/>
    <w:tmpl w:val="0362352E"/>
    <w:lvl w:ilvl="0" w:tplc="3E968DA2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B993BCF"/>
    <w:multiLevelType w:val="hybridMultilevel"/>
    <w:tmpl w:val="42840E10"/>
    <w:lvl w:ilvl="0" w:tplc="0410000F">
      <w:start w:val="1"/>
      <w:numFmt w:val="decimal"/>
      <w:lvlText w:val="%1."/>
      <w:lvlJc w:val="left"/>
      <w:pPr>
        <w:tabs>
          <w:tab w:val="num" w:pos="2837"/>
        </w:tabs>
        <w:ind w:left="2837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3557"/>
        </w:tabs>
        <w:ind w:left="3557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4277"/>
        </w:tabs>
        <w:ind w:left="4277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997"/>
        </w:tabs>
        <w:ind w:left="4997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5717"/>
        </w:tabs>
        <w:ind w:left="5717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6437"/>
        </w:tabs>
        <w:ind w:left="6437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7157"/>
        </w:tabs>
        <w:ind w:left="7157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877"/>
        </w:tabs>
        <w:ind w:left="7877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8597"/>
        </w:tabs>
        <w:ind w:left="8597" w:hanging="180"/>
      </w:pPr>
    </w:lvl>
  </w:abstractNum>
  <w:abstractNum w:abstractNumId="2">
    <w:nsid w:val="3C624E82"/>
    <w:multiLevelType w:val="hybridMultilevel"/>
    <w:tmpl w:val="12989BF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EE00123"/>
    <w:multiLevelType w:val="hybridMultilevel"/>
    <w:tmpl w:val="80F60486"/>
    <w:lvl w:ilvl="0" w:tplc="04100001">
      <w:start w:val="1"/>
      <w:numFmt w:val="bullet"/>
      <w:lvlText w:val=""/>
      <w:lvlJc w:val="left"/>
      <w:pPr>
        <w:tabs>
          <w:tab w:val="num" w:pos="2837"/>
        </w:tabs>
        <w:ind w:left="2837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3557"/>
        </w:tabs>
        <w:ind w:left="3557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4277"/>
        </w:tabs>
        <w:ind w:left="4277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997"/>
        </w:tabs>
        <w:ind w:left="4997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5717"/>
        </w:tabs>
        <w:ind w:left="5717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6437"/>
        </w:tabs>
        <w:ind w:left="6437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7157"/>
        </w:tabs>
        <w:ind w:left="7157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877"/>
        </w:tabs>
        <w:ind w:left="7877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8597"/>
        </w:tabs>
        <w:ind w:left="8597" w:hanging="180"/>
      </w:pPr>
    </w:lvl>
  </w:abstractNum>
  <w:abstractNum w:abstractNumId="4">
    <w:nsid w:val="68414D45"/>
    <w:multiLevelType w:val="hybridMultilevel"/>
    <w:tmpl w:val="0D40D394"/>
    <w:lvl w:ilvl="0" w:tplc="699E3990">
      <w:start w:val="1"/>
      <w:numFmt w:val="bullet"/>
      <w:lvlText w:val="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32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A1F6538"/>
    <w:multiLevelType w:val="hybridMultilevel"/>
    <w:tmpl w:val="AD227FC6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E1B62B1"/>
    <w:multiLevelType w:val="hybridMultilevel"/>
    <w:tmpl w:val="C4A6A00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12B4432"/>
    <w:multiLevelType w:val="hybridMultilevel"/>
    <w:tmpl w:val="34B458AC"/>
    <w:lvl w:ilvl="0" w:tplc="BB122E0C">
      <w:start w:val="14"/>
      <w:numFmt w:val="bullet"/>
      <w:lvlText w:val="-"/>
      <w:lvlJc w:val="left"/>
      <w:pPr>
        <w:tabs>
          <w:tab w:val="num" w:pos="360"/>
        </w:tabs>
        <w:ind w:left="284" w:hanging="284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8605E00"/>
    <w:multiLevelType w:val="hybridMultilevel"/>
    <w:tmpl w:val="34B458AC"/>
    <w:lvl w:ilvl="0" w:tplc="A2004A0A">
      <w:start w:val="14"/>
      <w:numFmt w:val="bullet"/>
      <w:lvlText w:val="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  <w:b w:val="0"/>
        <w:i w:val="0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12F"/>
    <w:rsid w:val="00041DDA"/>
    <w:rsid w:val="00051284"/>
    <w:rsid w:val="00052EA5"/>
    <w:rsid w:val="0006746B"/>
    <w:rsid w:val="00072286"/>
    <w:rsid w:val="000846E5"/>
    <w:rsid w:val="000865FC"/>
    <w:rsid w:val="0009111D"/>
    <w:rsid w:val="00092B60"/>
    <w:rsid w:val="0009620B"/>
    <w:rsid w:val="000B077F"/>
    <w:rsid w:val="000B4F18"/>
    <w:rsid w:val="000B703C"/>
    <w:rsid w:val="000C0507"/>
    <w:rsid w:val="001041D9"/>
    <w:rsid w:val="00113188"/>
    <w:rsid w:val="001461AC"/>
    <w:rsid w:val="001614C5"/>
    <w:rsid w:val="001631F5"/>
    <w:rsid w:val="001671DE"/>
    <w:rsid w:val="00176986"/>
    <w:rsid w:val="001775F2"/>
    <w:rsid w:val="0018190E"/>
    <w:rsid w:val="00186807"/>
    <w:rsid w:val="0019668B"/>
    <w:rsid w:val="001B015C"/>
    <w:rsid w:val="001B7B61"/>
    <w:rsid w:val="001D26D5"/>
    <w:rsid w:val="001D2C27"/>
    <w:rsid w:val="001D3146"/>
    <w:rsid w:val="001F3F58"/>
    <w:rsid w:val="00203D12"/>
    <w:rsid w:val="00206913"/>
    <w:rsid w:val="00212589"/>
    <w:rsid w:val="002346C6"/>
    <w:rsid w:val="002441F1"/>
    <w:rsid w:val="00266BC1"/>
    <w:rsid w:val="0028489C"/>
    <w:rsid w:val="00286593"/>
    <w:rsid w:val="0029176C"/>
    <w:rsid w:val="00292CFC"/>
    <w:rsid w:val="002A46F2"/>
    <w:rsid w:val="002C3AEF"/>
    <w:rsid w:val="002E1A45"/>
    <w:rsid w:val="002E7C86"/>
    <w:rsid w:val="002F0167"/>
    <w:rsid w:val="002F01CF"/>
    <w:rsid w:val="002F0A96"/>
    <w:rsid w:val="002F26AF"/>
    <w:rsid w:val="002F5696"/>
    <w:rsid w:val="002F5A5A"/>
    <w:rsid w:val="003162E8"/>
    <w:rsid w:val="0031652A"/>
    <w:rsid w:val="00317637"/>
    <w:rsid w:val="00333CE4"/>
    <w:rsid w:val="00356826"/>
    <w:rsid w:val="00357265"/>
    <w:rsid w:val="0036623A"/>
    <w:rsid w:val="00366742"/>
    <w:rsid w:val="00380C96"/>
    <w:rsid w:val="00386FAF"/>
    <w:rsid w:val="00387752"/>
    <w:rsid w:val="003B1B57"/>
    <w:rsid w:val="003C219B"/>
    <w:rsid w:val="003C62C0"/>
    <w:rsid w:val="003D56B1"/>
    <w:rsid w:val="003E33E6"/>
    <w:rsid w:val="00415BCE"/>
    <w:rsid w:val="00417C49"/>
    <w:rsid w:val="004201B2"/>
    <w:rsid w:val="004203BC"/>
    <w:rsid w:val="00423362"/>
    <w:rsid w:val="00437FC9"/>
    <w:rsid w:val="00454D8C"/>
    <w:rsid w:val="00466D93"/>
    <w:rsid w:val="004942CC"/>
    <w:rsid w:val="00496568"/>
    <w:rsid w:val="00496759"/>
    <w:rsid w:val="004A2980"/>
    <w:rsid w:val="004B3ADF"/>
    <w:rsid w:val="004C07B2"/>
    <w:rsid w:val="004D10F7"/>
    <w:rsid w:val="004E20DB"/>
    <w:rsid w:val="004F2FA6"/>
    <w:rsid w:val="0050068B"/>
    <w:rsid w:val="00510953"/>
    <w:rsid w:val="0051285C"/>
    <w:rsid w:val="00514B9B"/>
    <w:rsid w:val="00523D23"/>
    <w:rsid w:val="00531841"/>
    <w:rsid w:val="0055551F"/>
    <w:rsid w:val="0056660B"/>
    <w:rsid w:val="00585C1D"/>
    <w:rsid w:val="00586117"/>
    <w:rsid w:val="005B601E"/>
    <w:rsid w:val="005B63C4"/>
    <w:rsid w:val="005B71CD"/>
    <w:rsid w:val="005E1989"/>
    <w:rsid w:val="00603F1D"/>
    <w:rsid w:val="00631757"/>
    <w:rsid w:val="00632F03"/>
    <w:rsid w:val="00644E73"/>
    <w:rsid w:val="00675114"/>
    <w:rsid w:val="00682764"/>
    <w:rsid w:val="006937E0"/>
    <w:rsid w:val="00697D4F"/>
    <w:rsid w:val="006B16B6"/>
    <w:rsid w:val="006D6BAD"/>
    <w:rsid w:val="006E5EF8"/>
    <w:rsid w:val="006F0C64"/>
    <w:rsid w:val="006F1CFA"/>
    <w:rsid w:val="006F4BC2"/>
    <w:rsid w:val="006F60EB"/>
    <w:rsid w:val="00723617"/>
    <w:rsid w:val="00763B86"/>
    <w:rsid w:val="00770ABB"/>
    <w:rsid w:val="00772A77"/>
    <w:rsid w:val="0077475A"/>
    <w:rsid w:val="00790CDF"/>
    <w:rsid w:val="007B1F9D"/>
    <w:rsid w:val="007B5463"/>
    <w:rsid w:val="007C01D0"/>
    <w:rsid w:val="007C1F6D"/>
    <w:rsid w:val="007C7207"/>
    <w:rsid w:val="007D2416"/>
    <w:rsid w:val="007D61D1"/>
    <w:rsid w:val="007E5C1D"/>
    <w:rsid w:val="0080453E"/>
    <w:rsid w:val="00822A06"/>
    <w:rsid w:val="00823DDA"/>
    <w:rsid w:val="00826F5B"/>
    <w:rsid w:val="00831741"/>
    <w:rsid w:val="0083412F"/>
    <w:rsid w:val="0084072D"/>
    <w:rsid w:val="00854DE6"/>
    <w:rsid w:val="008669C6"/>
    <w:rsid w:val="00866FE4"/>
    <w:rsid w:val="008734D1"/>
    <w:rsid w:val="00884F95"/>
    <w:rsid w:val="00887693"/>
    <w:rsid w:val="008A2234"/>
    <w:rsid w:val="008A7408"/>
    <w:rsid w:val="008C4F2E"/>
    <w:rsid w:val="008D1E9A"/>
    <w:rsid w:val="008E41C9"/>
    <w:rsid w:val="008F07C6"/>
    <w:rsid w:val="00913DA7"/>
    <w:rsid w:val="009255A8"/>
    <w:rsid w:val="00941D0B"/>
    <w:rsid w:val="00954F63"/>
    <w:rsid w:val="0096315A"/>
    <w:rsid w:val="0096364E"/>
    <w:rsid w:val="009738EC"/>
    <w:rsid w:val="009827AD"/>
    <w:rsid w:val="009951D8"/>
    <w:rsid w:val="009C35DB"/>
    <w:rsid w:val="009F2CB2"/>
    <w:rsid w:val="00A005D2"/>
    <w:rsid w:val="00A52265"/>
    <w:rsid w:val="00A737F8"/>
    <w:rsid w:val="00A81F5E"/>
    <w:rsid w:val="00A90626"/>
    <w:rsid w:val="00AB3AD8"/>
    <w:rsid w:val="00AB7AA6"/>
    <w:rsid w:val="00AE047E"/>
    <w:rsid w:val="00AE2797"/>
    <w:rsid w:val="00AF0E64"/>
    <w:rsid w:val="00AF2B7D"/>
    <w:rsid w:val="00AF43D3"/>
    <w:rsid w:val="00B125AA"/>
    <w:rsid w:val="00B13242"/>
    <w:rsid w:val="00B26A96"/>
    <w:rsid w:val="00B30A30"/>
    <w:rsid w:val="00B73EE0"/>
    <w:rsid w:val="00BA19A4"/>
    <w:rsid w:val="00BC78E7"/>
    <w:rsid w:val="00BD46F6"/>
    <w:rsid w:val="00BE3C12"/>
    <w:rsid w:val="00BE77F9"/>
    <w:rsid w:val="00BF0A87"/>
    <w:rsid w:val="00BF25DA"/>
    <w:rsid w:val="00C11535"/>
    <w:rsid w:val="00C1418D"/>
    <w:rsid w:val="00C3716F"/>
    <w:rsid w:val="00C40C3A"/>
    <w:rsid w:val="00C426F9"/>
    <w:rsid w:val="00C8789E"/>
    <w:rsid w:val="00C913F8"/>
    <w:rsid w:val="00CB1B27"/>
    <w:rsid w:val="00D05892"/>
    <w:rsid w:val="00D11FF2"/>
    <w:rsid w:val="00D160C1"/>
    <w:rsid w:val="00D3088C"/>
    <w:rsid w:val="00D510FB"/>
    <w:rsid w:val="00D5571D"/>
    <w:rsid w:val="00D561CB"/>
    <w:rsid w:val="00D85B18"/>
    <w:rsid w:val="00DA5EA7"/>
    <w:rsid w:val="00DB28E3"/>
    <w:rsid w:val="00DD260B"/>
    <w:rsid w:val="00DD3FE8"/>
    <w:rsid w:val="00DD73CF"/>
    <w:rsid w:val="00E10DAA"/>
    <w:rsid w:val="00E13467"/>
    <w:rsid w:val="00E176CD"/>
    <w:rsid w:val="00E41B70"/>
    <w:rsid w:val="00E60D35"/>
    <w:rsid w:val="00E82F75"/>
    <w:rsid w:val="00EA7D21"/>
    <w:rsid w:val="00EE2C1C"/>
    <w:rsid w:val="00F0396C"/>
    <w:rsid w:val="00F2573B"/>
    <w:rsid w:val="00F31B43"/>
    <w:rsid w:val="00F44E3C"/>
    <w:rsid w:val="00F5788F"/>
    <w:rsid w:val="00F65CDB"/>
    <w:rsid w:val="00F679E7"/>
    <w:rsid w:val="00FA4F62"/>
    <w:rsid w:val="00FA5DFE"/>
    <w:rsid w:val="00FB0831"/>
    <w:rsid w:val="00FC2249"/>
    <w:rsid w:val="00FC2A7B"/>
    <w:rsid w:val="00FC653F"/>
    <w:rsid w:val="00FE1015"/>
    <w:rsid w:val="00FE7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0066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18680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rsid w:val="00186807"/>
    <w:pPr>
      <w:jc w:val="both"/>
    </w:pPr>
    <w:rPr>
      <w:b/>
      <w:sz w:val="28"/>
    </w:rPr>
  </w:style>
  <w:style w:type="paragraph" w:styleId="Corpodeltesto2">
    <w:name w:val="Body Text 2"/>
    <w:basedOn w:val="Normale"/>
    <w:rsid w:val="00186807"/>
    <w:pPr>
      <w:jc w:val="both"/>
    </w:pPr>
    <w:rPr>
      <w:sz w:val="28"/>
    </w:rPr>
  </w:style>
  <w:style w:type="table" w:styleId="Grigliatabella">
    <w:name w:val="Table Grid"/>
    <w:basedOn w:val="Tabellanormale"/>
    <w:rsid w:val="001868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586117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semiHidden/>
    <w:rsid w:val="007C01D0"/>
  </w:style>
  <w:style w:type="character" w:styleId="Rimandonotaapidipagina">
    <w:name w:val="footnote reference"/>
    <w:semiHidden/>
    <w:rsid w:val="007C01D0"/>
    <w:rPr>
      <w:vertAlign w:val="superscript"/>
    </w:rPr>
  </w:style>
  <w:style w:type="paragraph" w:styleId="Intestazione">
    <w:name w:val="header"/>
    <w:basedOn w:val="Normale"/>
    <w:link w:val="IntestazioneCarattere"/>
    <w:rsid w:val="007C01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C01D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D5571D"/>
  </w:style>
  <w:style w:type="paragraph" w:styleId="Rientrocorpodeltesto">
    <w:name w:val="Body Text Indent"/>
    <w:basedOn w:val="Normale"/>
    <w:link w:val="RientrocorpodeltestoCarattere"/>
    <w:rsid w:val="00D5571D"/>
    <w:pPr>
      <w:spacing w:after="120"/>
      <w:ind w:left="283"/>
    </w:pPr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571D"/>
    <w:rPr>
      <w:sz w:val="24"/>
      <w:szCs w:val="24"/>
    </w:rPr>
  </w:style>
  <w:style w:type="paragraph" w:customStyle="1" w:styleId="Corpo">
    <w:name w:val="Corpo"/>
    <w:rsid w:val="00D11FF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18680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rsid w:val="00186807"/>
    <w:pPr>
      <w:jc w:val="both"/>
    </w:pPr>
    <w:rPr>
      <w:b/>
      <w:sz w:val="28"/>
    </w:rPr>
  </w:style>
  <w:style w:type="paragraph" w:styleId="Corpodeltesto2">
    <w:name w:val="Body Text 2"/>
    <w:basedOn w:val="Normale"/>
    <w:rsid w:val="00186807"/>
    <w:pPr>
      <w:jc w:val="both"/>
    </w:pPr>
    <w:rPr>
      <w:sz w:val="28"/>
    </w:rPr>
  </w:style>
  <w:style w:type="table" w:styleId="Grigliatabella">
    <w:name w:val="Table Grid"/>
    <w:basedOn w:val="Tabellanormale"/>
    <w:rsid w:val="001868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586117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semiHidden/>
    <w:rsid w:val="007C01D0"/>
  </w:style>
  <w:style w:type="character" w:styleId="Rimandonotaapidipagina">
    <w:name w:val="footnote reference"/>
    <w:semiHidden/>
    <w:rsid w:val="007C01D0"/>
    <w:rPr>
      <w:vertAlign w:val="superscript"/>
    </w:rPr>
  </w:style>
  <w:style w:type="paragraph" w:styleId="Intestazione">
    <w:name w:val="header"/>
    <w:basedOn w:val="Normale"/>
    <w:link w:val="IntestazioneCarattere"/>
    <w:rsid w:val="007C01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C01D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D5571D"/>
  </w:style>
  <w:style w:type="paragraph" w:styleId="Rientrocorpodeltesto">
    <w:name w:val="Body Text Indent"/>
    <w:basedOn w:val="Normale"/>
    <w:link w:val="RientrocorpodeltestoCarattere"/>
    <w:rsid w:val="00D5571D"/>
    <w:pPr>
      <w:spacing w:after="120"/>
      <w:ind w:left="283"/>
    </w:pPr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571D"/>
    <w:rPr>
      <w:sz w:val="24"/>
      <w:szCs w:val="24"/>
    </w:rPr>
  </w:style>
  <w:style w:type="paragraph" w:customStyle="1" w:styleId="Corpo">
    <w:name w:val="Corpo"/>
    <w:rsid w:val="00D11FF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95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tonello\Documents\Modelli%20di%20Office%20personalizzati\1)-%20Carta%20intestata.NEW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9E2CF7-BFC0-4895-98F2-DE7440156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1)- Carta intestata.NEW.dotx</Template>
  <TotalTime>1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Cagliari, 15 Settembre 2008</vt:lpstr>
    </vt:vector>
  </TitlesOfParts>
  <Company>my company</Company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Cagliari, 15 Settembre 2008</dc:title>
  <dc:creator>Antonello</dc:creator>
  <cp:lastModifiedBy>FiGc</cp:lastModifiedBy>
  <cp:revision>2</cp:revision>
  <cp:lastPrinted>2020-10-01T11:02:00Z</cp:lastPrinted>
  <dcterms:created xsi:type="dcterms:W3CDTF">2020-10-01T16:48:00Z</dcterms:created>
  <dcterms:modified xsi:type="dcterms:W3CDTF">2020-10-01T16:48:00Z</dcterms:modified>
</cp:coreProperties>
</file>